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90" w:rsidRPr="00BA6604" w:rsidRDefault="00BE1790" w:rsidP="007357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BE1790" w:rsidRDefault="00BE1790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E1790" w:rsidRDefault="00BE1790" w:rsidP="0073576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E1790" w:rsidRDefault="00BE1790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BA6604">
        <w:rPr>
          <w:rFonts w:ascii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BE1790" w:rsidRDefault="00BE1790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E1790" w:rsidRDefault="00BE1790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F1496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1pt;height:249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">
            <v:imagedata r:id="rId5" o:title=""/>
            <o:lock v:ext="edit" aspectratio="f"/>
          </v:shape>
        </w:pict>
      </w:r>
    </w:p>
    <w:p w:rsidR="00BE1790" w:rsidRPr="00BA6604" w:rsidRDefault="00BE1790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F14966">
        <w:rPr>
          <w:noProof/>
          <w:lang w:eastAsia="ru-RU"/>
        </w:rPr>
        <w:pict>
          <v:shape id="Рисунок 2" o:spid="_x0000_i1026" type="#_x0000_t75" style="width:503.25pt;height:387.7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">
            <v:imagedata r:id="rId6" o:title=""/>
            <o:lock v:ext="edit" aspectratio="f"/>
          </v:shape>
        </w:pict>
      </w:r>
    </w:p>
    <w:p w:rsidR="00BE1790" w:rsidRDefault="00BE1790" w:rsidP="007357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C4052"/>
          <w:sz w:val="28"/>
          <w:szCs w:val="28"/>
          <w:lang w:eastAsia="ru-RU"/>
        </w:rPr>
      </w:pPr>
    </w:p>
    <w:p w:rsidR="00BE1790" w:rsidRPr="00F334D3" w:rsidRDefault="00BE1790" w:rsidP="00BA660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34D3">
        <w:rPr>
          <w:rFonts w:ascii="Times New Roman" w:hAnsi="Times New Roman"/>
          <w:sz w:val="28"/>
          <w:szCs w:val="28"/>
          <w:lang w:eastAsia="ru-RU"/>
        </w:rPr>
        <w:t>Электронные сервисы и услуги в сфере социальной защиты, труда и занятости на Портале государственных и муниципальных услуг Республики Татарстан uslugi.tatarstan.ru:</w:t>
      </w:r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334D3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​</w:t>
      </w:r>
      <w:hyperlink r:id="rId7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Основная компенсация части родительской платы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8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Дополнительная компенсация части родительской платы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9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Ежемесячное пособие на ребенка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0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Ежемесячная денежная выплата на проезд пенсионерам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1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Субсидия-льгота на оплату ЖКУ многодетным семьям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2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Субсидии на проезд детям из многодетных семей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3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Субсидии на лекарства детям из многодетных семей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4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Субсидия-льгота на оплату ЖКУ инвалидам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5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Субсидия на оплату ЖКУ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6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Субсидия-льгота на оплату ЖКУ для отдельных категорий граждан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7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Ежемесячное пособие по уходу за ребенком до 1,5 лет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8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Единовременное пособие при рождении ребенка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19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Пособие по беременности и родам женщинам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20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Назначение опеки (попечительства) над детьми-сиротами и детьми, оставшимися без попечения родителей (на возмездных или безвозмездных условиях)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21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Расчет компенсации части родительской платы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22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Просмотр начислений компенсации части родительской платы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23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Запись на прием для получения услуг в сфере социальной защиты</w:t>
        </w:r>
      </w:hyperlink>
      <w:r w:rsidRPr="00F334D3">
        <w:rPr>
          <w:rFonts w:ascii="Times New Roman" w:hAnsi="Times New Roman"/>
          <w:sz w:val="28"/>
          <w:szCs w:val="28"/>
          <w:u w:val="single"/>
          <w:lang w:eastAsia="ru-RU"/>
        </w:rPr>
        <w:t> </w:t>
      </w:r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24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содействию в поиске подходящей работы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25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  </w:r>
      </w:hyperlink>
    </w:p>
    <w:p w:rsidR="00BE1790" w:rsidRPr="00F334D3" w:rsidRDefault="00BE1790" w:rsidP="00BA66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hyperlink r:id="rId26" w:history="1">
        <w:r w:rsidRPr="00F334D3">
          <w:rPr>
            <w:rFonts w:ascii="Times New Roman" w:hAnsi="Times New Roman"/>
            <w:sz w:val="28"/>
            <w:szCs w:val="28"/>
            <w:u w:val="single"/>
            <w:lang w:eastAsia="ru-RU"/>
          </w:rPr>
          <w:t>Содействие гражданам в поиске подходящей работы</w:t>
        </w:r>
      </w:hyperlink>
    </w:p>
    <w:p w:rsidR="00BE1790" w:rsidRPr="00F334D3" w:rsidRDefault="00BE1790" w:rsidP="00BA6604">
      <w:pPr>
        <w:shd w:val="clear" w:color="auto" w:fill="FFFFFF"/>
        <w:spacing w:after="0" w:line="240" w:lineRule="auto"/>
        <w:ind w:firstLine="7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1790" w:rsidRPr="00F334D3" w:rsidSect="00BA660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C1F2D"/>
    <w:multiLevelType w:val="multilevel"/>
    <w:tmpl w:val="54C0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EE6061"/>
    <w:multiLevelType w:val="hybridMultilevel"/>
    <w:tmpl w:val="6B3661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6604"/>
    <w:rsid w:val="0015200D"/>
    <w:rsid w:val="00364EFA"/>
    <w:rsid w:val="00490A56"/>
    <w:rsid w:val="00557DB8"/>
    <w:rsid w:val="005E1083"/>
    <w:rsid w:val="00735767"/>
    <w:rsid w:val="00AB017A"/>
    <w:rsid w:val="00BA6604"/>
    <w:rsid w:val="00BE1790"/>
    <w:rsid w:val="00E31843"/>
    <w:rsid w:val="00F14966"/>
    <w:rsid w:val="00F334D3"/>
    <w:rsid w:val="00F52B0B"/>
    <w:rsid w:val="00FD1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DB8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A6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A660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BA660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A66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5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2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21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22633" TargetMode="External"/><Relationship Id="rId13" Type="http://schemas.openxmlformats.org/officeDocument/2006/relationships/hyperlink" Target="https://uslugi.tatarstan.ru/service/detail/22643" TargetMode="External"/><Relationship Id="rId18" Type="http://schemas.openxmlformats.org/officeDocument/2006/relationships/hyperlink" Target="https://uslugi.tatarstan.ru/service/detail/14615" TargetMode="External"/><Relationship Id="rId26" Type="http://schemas.openxmlformats.org/officeDocument/2006/relationships/hyperlink" Target="http://tatar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children/compensation/" TargetMode="External"/><Relationship Id="rId7" Type="http://schemas.openxmlformats.org/officeDocument/2006/relationships/hyperlink" Target="https://uslugi.tatarstan.ru/service/detail/20667" TargetMode="External"/><Relationship Id="rId12" Type="http://schemas.openxmlformats.org/officeDocument/2006/relationships/hyperlink" Target="https://uslugi.tatarstan.ru/service/detail/22644" TargetMode="External"/><Relationship Id="rId17" Type="http://schemas.openxmlformats.org/officeDocument/2006/relationships/hyperlink" Target="https://uslugi.tatarstan.ru/service/detail/15439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5440" TargetMode="External"/><Relationship Id="rId20" Type="http://schemas.openxmlformats.org/officeDocument/2006/relationships/hyperlink" Target="https://uslugi.tatarstan.ru/service/detail/1544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slugi.tatarstan.ru/service/detail/20668" TargetMode="External"/><Relationship Id="rId24" Type="http://schemas.openxmlformats.org/officeDocument/2006/relationships/hyperlink" Target="https://uslugi.tatarstan.ru/service/detail/67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slugi.tatarstan.ru/service/detail/15444" TargetMode="External"/><Relationship Id="rId23" Type="http://schemas.openxmlformats.org/officeDocument/2006/relationships/hyperlink" Target="https://uslugi.tatarstan.ru/e-service/equeue/soczashita/selec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slugi.tatarstan.ru/service/detail/15434" TargetMode="External"/><Relationship Id="rId19" Type="http://schemas.openxmlformats.org/officeDocument/2006/relationships/hyperlink" Target="https://uslugi.tatarstan.ru/service/detail/206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15442" TargetMode="External"/><Relationship Id="rId14" Type="http://schemas.openxmlformats.org/officeDocument/2006/relationships/hyperlink" Target="https://uslugi.tatarstan.ru/service/detail/22856" TargetMode="External"/><Relationship Id="rId22" Type="http://schemas.openxmlformats.org/officeDocument/2006/relationships/hyperlink" Target="https://uslugi.tatarstan.ru/children/compensation/vie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431</Words>
  <Characters>2462</Characters>
  <Application>Microsoft Office Outlook</Application>
  <DocSecurity>0</DocSecurity>
  <Lines>0</Lines>
  <Paragraphs>0</Paragraphs>
  <ScaleCrop>false</ScaleCrop>
  <Company>Kraftway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Шайдуллина Лилия Фоатовна</dc:creator>
  <cp:keywords/>
  <dc:description/>
  <cp:lastModifiedBy>Raybook</cp:lastModifiedBy>
  <cp:revision>2</cp:revision>
  <dcterms:created xsi:type="dcterms:W3CDTF">2019-10-13T18:51:00Z</dcterms:created>
  <dcterms:modified xsi:type="dcterms:W3CDTF">2019-10-13T18:51:00Z</dcterms:modified>
</cp:coreProperties>
</file>